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D4" w:rsidRDefault="000A6BD4" w:rsidP="000330FB">
      <w:pPr>
        <w:spacing w:after="0" w:line="240" w:lineRule="auto"/>
        <w:jc w:val="center"/>
      </w:pPr>
      <w:r w:rsidRPr="000A6BD4">
        <w:rPr>
          <w:rFonts w:ascii="Calibri" w:eastAsia="Calibri" w:hAnsi="Calibri" w:cs="Times New Roman"/>
          <w:noProof/>
          <w:color w:val="auto"/>
          <w:sz w:val="22"/>
          <w:szCs w:val="22"/>
          <w:lang w:eastAsia="en-US"/>
        </w:rPr>
        <w:drawing>
          <wp:inline distT="0" distB="0" distL="0" distR="0" wp14:anchorId="6F419AC7" wp14:editId="42DBB429">
            <wp:extent cx="3099614" cy="609600"/>
            <wp:effectExtent l="0" t="0" r="5715" b="0"/>
            <wp:docPr id="2" name="Picture 2" descr="B:\EU\UEC\Logos\current UEC logos\RUEC Logo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EU\UEC\Logos\current UEC logos\RUEC Logo-col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78" cy="6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D4" w:rsidRPr="00AC39D1" w:rsidRDefault="000A6BD4" w:rsidP="000A6BD4">
      <w:pPr>
        <w:jc w:val="center"/>
        <w:rPr>
          <w:rFonts w:ascii="Arial" w:hAnsi="Arial" w:cs="Arial"/>
          <w:color w:val="1C2D64"/>
          <w:sz w:val="48"/>
        </w:rPr>
      </w:pPr>
      <w:r w:rsidRPr="00AC39D1">
        <w:rPr>
          <w:rFonts w:ascii="Arial" w:hAnsi="Arial" w:cs="Arial"/>
          <w:color w:val="1C2D64"/>
          <w:sz w:val="48"/>
        </w:rPr>
        <w:t>Program Profile</w:t>
      </w:r>
    </w:p>
    <w:tbl>
      <w:tblPr>
        <w:tblStyle w:val="ProjectTable"/>
        <w:tblW w:w="5000" w:type="pct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2244"/>
        <w:gridCol w:w="2690"/>
        <w:gridCol w:w="2240"/>
        <w:gridCol w:w="2474"/>
      </w:tblGrid>
      <w:tr w:rsidR="00110598" w:rsidTr="000A6BD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3" w:type="pct"/>
          </w:tcPr>
          <w:p w:rsidR="00664DA8" w:rsidRPr="0058185C" w:rsidRDefault="00080F08" w:rsidP="00814FFA">
            <w:pPr>
              <w:spacing w:after="0"/>
              <w:rPr>
                <w:color w:val="1C2D64"/>
                <w:sz w:val="20"/>
              </w:rPr>
            </w:pPr>
            <w:r w:rsidRPr="0058185C">
              <w:rPr>
                <w:color w:val="1C2D64"/>
                <w:sz w:val="20"/>
              </w:rPr>
              <w:t>Today’s Date</w:t>
            </w:r>
          </w:p>
          <w:p w:rsidR="00814FFA" w:rsidRPr="0058185C" w:rsidRDefault="00814FFA" w:rsidP="00814FFA">
            <w:pPr>
              <w:spacing w:after="0"/>
              <w:rPr>
                <w:color w:val="1C2D64"/>
                <w:sz w:val="20"/>
              </w:rPr>
            </w:pPr>
          </w:p>
        </w:tc>
        <w:tc>
          <w:tcPr>
            <w:tcW w:w="1394" w:type="pct"/>
          </w:tcPr>
          <w:p w:rsidR="00664DA8" w:rsidRPr="00814FFA" w:rsidRDefault="00664DA8" w:rsidP="00814F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1" w:type="pct"/>
          </w:tcPr>
          <w:p w:rsidR="00664DA8" w:rsidRPr="0058185C" w:rsidRDefault="00080F08" w:rsidP="00814FFA">
            <w:pPr>
              <w:spacing w:after="0"/>
              <w:rPr>
                <w:color w:val="1C2D64"/>
                <w:sz w:val="20"/>
              </w:rPr>
            </w:pPr>
            <w:r w:rsidRPr="0058185C">
              <w:rPr>
                <w:color w:val="1C2D64"/>
                <w:sz w:val="20"/>
              </w:rPr>
              <w:t>Your Name</w:t>
            </w:r>
            <w:r w:rsidR="00176509" w:rsidRPr="0058185C">
              <w:rPr>
                <w:color w:val="1C2D64"/>
                <w:sz w:val="20"/>
              </w:rPr>
              <w:t xml:space="preserve"> / ext</w:t>
            </w:r>
            <w:r w:rsidR="00AC39D1">
              <w:rPr>
                <w:color w:val="1C2D64"/>
                <w:sz w:val="20"/>
              </w:rPr>
              <w:t>.</w:t>
            </w:r>
          </w:p>
        </w:tc>
        <w:tc>
          <w:tcPr>
            <w:tcW w:w="1282" w:type="pct"/>
          </w:tcPr>
          <w:p w:rsidR="00664DA8" w:rsidRPr="00814FFA" w:rsidRDefault="00664DA8" w:rsidP="008E21E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10598" w:rsidTr="000A6BD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3" w:type="pct"/>
          </w:tcPr>
          <w:p w:rsidR="00664DA8" w:rsidRPr="0058185C" w:rsidRDefault="00F30440" w:rsidP="00814FFA">
            <w:pPr>
              <w:spacing w:after="0"/>
              <w:rPr>
                <w:color w:val="1C2D64"/>
                <w:sz w:val="20"/>
              </w:rPr>
            </w:pPr>
            <w:r w:rsidRPr="0058185C">
              <w:rPr>
                <w:color w:val="1C2D64"/>
                <w:sz w:val="20"/>
              </w:rPr>
              <w:t>Program</w:t>
            </w:r>
            <w:r w:rsidR="00D40C60" w:rsidRPr="0058185C">
              <w:rPr>
                <w:color w:val="1C2D64"/>
                <w:sz w:val="20"/>
              </w:rPr>
              <w:t xml:space="preserve"> Name</w:t>
            </w:r>
          </w:p>
        </w:tc>
        <w:tc>
          <w:tcPr>
            <w:tcW w:w="1394" w:type="pct"/>
          </w:tcPr>
          <w:p w:rsidR="00664DA8" w:rsidRPr="00814FFA" w:rsidRDefault="00664DA8" w:rsidP="00814F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1" w:type="pct"/>
          </w:tcPr>
          <w:p w:rsidR="00664DA8" w:rsidRPr="0058185C" w:rsidRDefault="00F30440" w:rsidP="00814FFA">
            <w:pPr>
              <w:spacing w:after="0"/>
              <w:rPr>
                <w:color w:val="1C2D64"/>
                <w:sz w:val="20"/>
              </w:rPr>
            </w:pPr>
            <w:r w:rsidRPr="0058185C">
              <w:rPr>
                <w:color w:val="1C2D64"/>
                <w:sz w:val="20"/>
              </w:rPr>
              <w:t>Program</w:t>
            </w:r>
            <w:r w:rsidR="00080F08" w:rsidRPr="0058185C">
              <w:rPr>
                <w:color w:val="1C2D64"/>
                <w:sz w:val="20"/>
              </w:rPr>
              <w:t xml:space="preserve"> Date</w:t>
            </w:r>
            <w:r w:rsidRPr="0058185C">
              <w:rPr>
                <w:color w:val="1C2D64"/>
                <w:sz w:val="20"/>
              </w:rPr>
              <w:t>(s</w:t>
            </w:r>
            <w:r w:rsidR="009A27BB" w:rsidRPr="0058185C">
              <w:rPr>
                <w:color w:val="1C2D64"/>
                <w:sz w:val="20"/>
              </w:rPr>
              <w:t>)</w:t>
            </w:r>
          </w:p>
          <w:p w:rsidR="00334D00" w:rsidRPr="0058185C" w:rsidRDefault="00334D00" w:rsidP="00814FFA">
            <w:pPr>
              <w:spacing w:after="0"/>
              <w:rPr>
                <w:color w:val="1C2D64"/>
                <w:sz w:val="20"/>
              </w:rPr>
            </w:pPr>
          </w:p>
        </w:tc>
        <w:tc>
          <w:tcPr>
            <w:tcW w:w="1282" w:type="pct"/>
          </w:tcPr>
          <w:p w:rsidR="00664DA8" w:rsidRPr="00814FFA" w:rsidRDefault="00664DA8" w:rsidP="00D7416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AC39D1" w:rsidRDefault="00AC39D1" w:rsidP="00AC39D1">
      <w:pPr>
        <w:pStyle w:val="Heading1"/>
        <w:spacing w:before="0" w:after="0"/>
        <w:rPr>
          <w:color w:val="1C2D64"/>
          <w:sz w:val="24"/>
          <w:szCs w:val="24"/>
        </w:rPr>
      </w:pPr>
    </w:p>
    <w:p w:rsidR="00AC41C9" w:rsidRPr="00555DCB" w:rsidRDefault="00AC41C9" w:rsidP="00AC41C9">
      <w:pPr>
        <w:pStyle w:val="Heading1"/>
        <w:spacing w:before="0" w:after="0"/>
        <w:rPr>
          <w:rFonts w:cstheme="minorHAnsi"/>
          <w:caps w:val="0"/>
          <w:color w:val="1C2D64"/>
          <w:sz w:val="24"/>
          <w:szCs w:val="24"/>
        </w:rPr>
      </w:pPr>
      <w:r w:rsidRPr="00555DCB">
        <w:rPr>
          <w:rFonts w:cstheme="minorHAnsi"/>
          <w:caps w:val="0"/>
          <w:color w:val="1C2D64"/>
          <w:sz w:val="24"/>
          <w:szCs w:val="24"/>
        </w:rPr>
        <w:t>Check all that apply:</w:t>
      </w:r>
      <w:r>
        <w:rPr>
          <w:rFonts w:cstheme="minorHAnsi"/>
          <w:caps w:val="0"/>
          <w:color w:val="1C2D64"/>
          <w:sz w:val="24"/>
          <w:szCs w:val="24"/>
        </w:rPr>
        <w:t xml:space="preserve"> </w:t>
      </w:r>
      <w:sdt>
        <w:sdtPr>
          <w:rPr>
            <w:rFonts w:cstheme="minorHAnsi"/>
            <w:caps w:val="0"/>
            <w:color w:val="1C2D64"/>
            <w:sz w:val="24"/>
            <w:szCs w:val="24"/>
          </w:rPr>
          <w:id w:val="-101006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5DCB">
            <w:rPr>
              <w:rFonts w:ascii="MS Gothic" w:eastAsia="MS Gothic" w:hAnsi="MS Gothic" w:cs="MS Gothic" w:hint="eastAsia"/>
              <w:caps w:val="0"/>
              <w:color w:val="1C2D64"/>
              <w:sz w:val="24"/>
              <w:szCs w:val="24"/>
            </w:rPr>
            <w:t>☐</w:t>
          </w:r>
        </w:sdtContent>
      </w:sdt>
      <w:r w:rsidRPr="00555DCB">
        <w:rPr>
          <w:rFonts w:cstheme="minorHAnsi"/>
          <w:caps w:val="0"/>
          <w:color w:val="1C2D64"/>
          <w:sz w:val="24"/>
          <w:szCs w:val="24"/>
        </w:rPr>
        <w:t>exhibit/</w:t>
      </w:r>
      <w:sdt>
        <w:sdtPr>
          <w:rPr>
            <w:rFonts w:cstheme="minorHAnsi"/>
            <w:caps w:val="0"/>
            <w:color w:val="1C2D64"/>
            <w:sz w:val="24"/>
            <w:szCs w:val="24"/>
          </w:rPr>
          <w:id w:val="-69117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1E2">
            <w:rPr>
              <w:rFonts w:ascii="MS Gothic" w:eastAsia="MS Gothic" w:hAnsi="MS Gothic" w:cstheme="minorHAnsi" w:hint="eastAsia"/>
              <w:caps w:val="0"/>
              <w:color w:val="1C2D64"/>
              <w:sz w:val="24"/>
              <w:szCs w:val="24"/>
            </w:rPr>
            <w:t>☐</w:t>
          </w:r>
        </w:sdtContent>
      </w:sdt>
      <w:r w:rsidRPr="00555DCB">
        <w:rPr>
          <w:rFonts w:cstheme="minorHAnsi"/>
          <w:caps w:val="0"/>
          <w:color w:val="1C2D64"/>
          <w:sz w:val="24"/>
          <w:szCs w:val="24"/>
        </w:rPr>
        <w:t>event/</w:t>
      </w:r>
      <w:sdt>
        <w:sdtPr>
          <w:rPr>
            <w:rFonts w:cstheme="minorHAnsi"/>
            <w:caps w:val="0"/>
            <w:color w:val="1C2D64"/>
            <w:sz w:val="24"/>
            <w:szCs w:val="24"/>
          </w:rPr>
          <w:id w:val="64316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5DCB">
            <w:rPr>
              <w:rFonts w:ascii="MS Gothic" w:eastAsia="MS Gothic" w:hAnsi="MS Gothic" w:cs="MS Gothic" w:hint="eastAsia"/>
              <w:caps w:val="0"/>
              <w:color w:val="1C2D64"/>
              <w:sz w:val="24"/>
              <w:szCs w:val="24"/>
            </w:rPr>
            <w:t>☐</w:t>
          </w:r>
        </w:sdtContent>
      </w:sdt>
      <w:r w:rsidRPr="00555DCB">
        <w:rPr>
          <w:rFonts w:cstheme="minorHAnsi"/>
          <w:caps w:val="0"/>
          <w:color w:val="1C2D64"/>
          <w:sz w:val="24"/>
          <w:szCs w:val="24"/>
        </w:rPr>
        <w:t>service/</w:t>
      </w:r>
      <w:sdt>
        <w:sdtPr>
          <w:rPr>
            <w:rFonts w:cstheme="minorHAnsi"/>
            <w:caps w:val="0"/>
            <w:color w:val="1C2D64"/>
            <w:sz w:val="24"/>
            <w:szCs w:val="24"/>
          </w:rPr>
          <w:id w:val="-196997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aps w:val="0"/>
              <w:color w:val="1C2D64"/>
              <w:sz w:val="24"/>
              <w:szCs w:val="24"/>
            </w:rPr>
            <w:t>☐</w:t>
          </w:r>
        </w:sdtContent>
      </w:sdt>
      <w:r w:rsidRPr="00555DCB">
        <w:rPr>
          <w:rFonts w:cstheme="minorHAnsi"/>
          <w:caps w:val="0"/>
          <w:color w:val="1C2D64"/>
          <w:sz w:val="24"/>
          <w:szCs w:val="24"/>
        </w:rPr>
        <w:t>program</w:t>
      </w:r>
      <w:r>
        <w:rPr>
          <w:rFonts w:cstheme="minorHAnsi"/>
          <w:caps w:val="0"/>
          <w:color w:val="1C2D64"/>
          <w:sz w:val="24"/>
          <w:szCs w:val="24"/>
        </w:rPr>
        <w:t>/w</w:t>
      </w:r>
      <w:r w:rsidRPr="00555DCB">
        <w:rPr>
          <w:rFonts w:cstheme="minorHAnsi"/>
          <w:caps w:val="0"/>
          <w:color w:val="1C2D64"/>
          <w:sz w:val="24"/>
          <w:szCs w:val="24"/>
        </w:rPr>
        <w:t>orkshop</w:t>
      </w:r>
      <w:r>
        <w:rPr>
          <w:rFonts w:cstheme="minorHAnsi"/>
          <w:caps w:val="0"/>
          <w:color w:val="1C2D64"/>
          <w:sz w:val="24"/>
          <w:szCs w:val="24"/>
        </w:rPr>
        <w:t>/outreach</w:t>
      </w:r>
      <w:r w:rsidRPr="00555DCB">
        <w:rPr>
          <w:rFonts w:cstheme="minorHAnsi"/>
          <w:caps w:val="0"/>
          <w:color w:val="1C2D64"/>
          <w:sz w:val="24"/>
          <w:szCs w:val="24"/>
        </w:rPr>
        <w:br/>
      </w:r>
    </w:p>
    <w:p w:rsidR="00AC39D1" w:rsidRPr="00AC39D1" w:rsidRDefault="00AC39D1" w:rsidP="00AC39D1">
      <w:pPr>
        <w:rPr>
          <w:b/>
          <w:color w:val="1C2D64"/>
          <w:sz w:val="24"/>
          <w:szCs w:val="24"/>
        </w:rPr>
      </w:pPr>
      <w:r w:rsidRPr="00AC39D1">
        <w:rPr>
          <w:b/>
          <w:color w:val="1C2D64"/>
          <w:sz w:val="24"/>
          <w:szCs w:val="24"/>
        </w:rPr>
        <w:t>Program Description/Overview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6403D" w:rsidRPr="0096403D" w:rsidTr="00B56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814FFA" w:rsidRPr="0096403D" w:rsidRDefault="00814FFA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  <w:szCs w:val="20"/>
              </w:rPr>
            </w:pPr>
          </w:p>
          <w:p w:rsidR="000A6BD4" w:rsidRPr="0096403D" w:rsidRDefault="000A6BD4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  <w:szCs w:val="20"/>
              </w:rPr>
            </w:pPr>
          </w:p>
        </w:tc>
      </w:tr>
    </w:tbl>
    <w:p w:rsidR="00F96FB2" w:rsidRPr="000330FB" w:rsidRDefault="00F96FB2" w:rsidP="00F96FB2">
      <w:pPr>
        <w:pStyle w:val="Heading2"/>
        <w:rPr>
          <w:color w:val="1C2D64"/>
        </w:rPr>
      </w:pPr>
      <w:r w:rsidRPr="000330FB">
        <w:rPr>
          <w:color w:val="1C2D64"/>
        </w:rPr>
        <w:t>Target Population – Who will this program serve?  How many people?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6403D" w:rsidRPr="0096403D" w:rsidTr="00D74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F96FB2" w:rsidRPr="0096403D" w:rsidRDefault="00F96FB2" w:rsidP="00D7416C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96403D">
              <w:rPr>
                <w:i w:val="0"/>
                <w:color w:val="auto"/>
                <w:sz w:val="20"/>
              </w:rPr>
              <w:t xml:space="preserve"> </w:t>
            </w:r>
          </w:p>
          <w:p w:rsidR="00F96FB2" w:rsidRPr="0096403D" w:rsidRDefault="00F96FB2" w:rsidP="00D7416C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F96FB2" w:rsidRPr="0096403D" w:rsidRDefault="00F96FB2" w:rsidP="00D7416C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</w:tc>
      </w:tr>
    </w:tbl>
    <w:p w:rsidR="00664DA8" w:rsidRPr="000330FB" w:rsidRDefault="00F30440">
      <w:pPr>
        <w:pStyle w:val="Heading2"/>
        <w:rPr>
          <w:color w:val="1C2D64"/>
        </w:rPr>
      </w:pPr>
      <w:r w:rsidRPr="000330FB">
        <w:rPr>
          <w:color w:val="1C2D64"/>
        </w:rPr>
        <w:t>Program</w:t>
      </w:r>
      <w:r w:rsidR="009A27BB" w:rsidRPr="000330FB">
        <w:rPr>
          <w:color w:val="1C2D64"/>
        </w:rPr>
        <w:t xml:space="preserve"> </w:t>
      </w:r>
      <w:r w:rsidR="00334D00" w:rsidRPr="000330FB">
        <w:rPr>
          <w:color w:val="1C2D64"/>
        </w:rPr>
        <w:t>Goals/Objectives</w:t>
      </w:r>
      <w:r w:rsidR="003D2552" w:rsidRPr="000330FB">
        <w:rPr>
          <w:color w:val="1C2D64"/>
        </w:rPr>
        <w:t xml:space="preserve"> – List at least three.</w:t>
      </w:r>
      <w:r w:rsidR="00334D00" w:rsidRPr="000330FB">
        <w:rPr>
          <w:color w:val="1C2D64"/>
        </w:rPr>
        <w:t xml:space="preserve"> How does this program align with Utility Mandates/RUEC Mission/Vision/Values?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A27BB" w:rsidTr="009A2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9A27BB" w:rsidRPr="00AC39D1" w:rsidRDefault="00F30440" w:rsidP="00814FFA">
            <w:pPr>
              <w:pStyle w:val="TipText"/>
              <w:numPr>
                <w:ilvl w:val="0"/>
                <w:numId w:val="4"/>
              </w:numPr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AC39D1">
              <w:rPr>
                <w:i w:val="0"/>
                <w:color w:val="auto"/>
                <w:sz w:val="20"/>
              </w:rPr>
              <w:t>X</w:t>
            </w:r>
          </w:p>
          <w:p w:rsidR="00F30440" w:rsidRPr="00AC39D1" w:rsidRDefault="00F30440" w:rsidP="00814FFA">
            <w:pPr>
              <w:pStyle w:val="TipText"/>
              <w:numPr>
                <w:ilvl w:val="0"/>
                <w:numId w:val="4"/>
              </w:numPr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AC39D1">
              <w:rPr>
                <w:i w:val="0"/>
                <w:color w:val="auto"/>
                <w:sz w:val="20"/>
              </w:rPr>
              <w:t>X</w:t>
            </w:r>
          </w:p>
          <w:p w:rsidR="00F30440" w:rsidRPr="00AC39D1" w:rsidRDefault="00F30440" w:rsidP="00814FFA">
            <w:pPr>
              <w:pStyle w:val="TipText"/>
              <w:numPr>
                <w:ilvl w:val="0"/>
                <w:numId w:val="4"/>
              </w:numPr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AC39D1">
              <w:rPr>
                <w:i w:val="0"/>
                <w:color w:val="auto"/>
                <w:sz w:val="20"/>
              </w:rPr>
              <w:t>X</w:t>
            </w:r>
          </w:p>
          <w:p w:rsidR="00AC39D1" w:rsidRPr="00AC39D1" w:rsidRDefault="00F30440" w:rsidP="00814FFA">
            <w:pPr>
              <w:pStyle w:val="TipText"/>
              <w:numPr>
                <w:ilvl w:val="0"/>
                <w:numId w:val="4"/>
              </w:numPr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AC39D1">
              <w:rPr>
                <w:i w:val="0"/>
                <w:color w:val="auto"/>
                <w:sz w:val="20"/>
              </w:rPr>
              <w:t xml:space="preserve">X </w:t>
            </w:r>
          </w:p>
          <w:p w:rsidR="00F30440" w:rsidRPr="00F30440" w:rsidRDefault="00AC39D1" w:rsidP="00AC39D1">
            <w:pPr>
              <w:pStyle w:val="TipText"/>
              <w:spacing w:after="0" w:line="240" w:lineRule="auto"/>
              <w:jc w:val="left"/>
              <w:rPr>
                <w:i w:val="0"/>
                <w:sz w:val="20"/>
              </w:rPr>
            </w:pPr>
            <w:r w:rsidRPr="00AC39D1">
              <w:rPr>
                <w:i w:val="0"/>
                <w:color w:val="auto"/>
                <w:sz w:val="20"/>
              </w:rPr>
              <w:t xml:space="preserve"> </w:t>
            </w:r>
          </w:p>
        </w:tc>
      </w:tr>
    </w:tbl>
    <w:p w:rsidR="00F30440" w:rsidRPr="000330FB" w:rsidRDefault="00334D00" w:rsidP="00F30440">
      <w:pPr>
        <w:pStyle w:val="Heading2"/>
        <w:rPr>
          <w:color w:val="1C2D64"/>
        </w:rPr>
      </w:pPr>
      <w:r w:rsidRPr="000330FB">
        <w:rPr>
          <w:color w:val="1C2D64"/>
        </w:rPr>
        <w:t>Participant Goals/Outcomes. What should individual participants or groups know, feel, or do as a result of this program?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6403D" w:rsidRPr="0096403D" w:rsidTr="00D74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F30440" w:rsidRPr="0096403D" w:rsidRDefault="00F30440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E304E2" w:rsidRPr="0096403D" w:rsidRDefault="00E304E2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0A6BD4" w:rsidRPr="0096403D" w:rsidRDefault="000A6BD4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</w:tc>
      </w:tr>
    </w:tbl>
    <w:p w:rsidR="00A93C3E" w:rsidRDefault="00A93C3E" w:rsidP="00B61873">
      <w:pPr>
        <w:pStyle w:val="Heading2"/>
        <w:rPr>
          <w:color w:val="1C2D64"/>
        </w:rPr>
      </w:pPr>
      <w:r>
        <w:rPr>
          <w:color w:val="1C2D64"/>
        </w:rPr>
        <w:t>Event Description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521FF2" w:rsidRPr="0096403D" w:rsidTr="00673F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521FF2" w:rsidRPr="0096403D" w:rsidRDefault="00521FF2" w:rsidP="00673F22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521FF2" w:rsidRPr="0096403D" w:rsidRDefault="00521FF2" w:rsidP="00673F22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521FF2" w:rsidRPr="0096403D" w:rsidRDefault="00521FF2" w:rsidP="00673F22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</w:tc>
      </w:tr>
    </w:tbl>
    <w:p w:rsidR="00B61873" w:rsidRPr="000330FB" w:rsidRDefault="00B61873" w:rsidP="00B61873">
      <w:pPr>
        <w:pStyle w:val="Heading2"/>
        <w:rPr>
          <w:color w:val="1C2D64"/>
        </w:rPr>
      </w:pPr>
      <w:r w:rsidRPr="000330FB">
        <w:rPr>
          <w:color w:val="1C2D64"/>
        </w:rPr>
        <w:lastRenderedPageBreak/>
        <w:t>Marketing/Promotion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6403D" w:rsidRPr="0096403D" w:rsidTr="00D74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F30440" w:rsidRPr="0096403D" w:rsidRDefault="00F30440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96403D">
              <w:rPr>
                <w:i w:val="0"/>
                <w:color w:val="auto"/>
                <w:sz w:val="20"/>
              </w:rPr>
              <w:t xml:space="preserve"> </w:t>
            </w:r>
          </w:p>
          <w:p w:rsidR="000A6BD4" w:rsidRPr="0096403D" w:rsidRDefault="000A6BD4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814FFA" w:rsidRPr="0096403D" w:rsidRDefault="00814FFA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</w:tc>
      </w:tr>
    </w:tbl>
    <w:p w:rsidR="00664DA8" w:rsidRPr="000330FB" w:rsidRDefault="00334D00">
      <w:pPr>
        <w:pStyle w:val="Heading2"/>
        <w:rPr>
          <w:color w:val="1C2D64"/>
        </w:rPr>
      </w:pPr>
      <w:r w:rsidRPr="000330FB">
        <w:rPr>
          <w:color w:val="1C2D64"/>
        </w:rPr>
        <w:t>Costs/Budget</w:t>
      </w:r>
      <w:r w:rsidR="000A6BD4" w:rsidRPr="000330FB">
        <w:rPr>
          <w:color w:val="1C2D64"/>
        </w:rPr>
        <w:t>/Budget Code(s)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6403D" w:rsidRPr="0096403D" w:rsidTr="00102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1025B3" w:rsidRPr="0096403D" w:rsidRDefault="00143C73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  <w:r w:rsidRPr="0096403D">
              <w:rPr>
                <w:i w:val="0"/>
                <w:color w:val="auto"/>
                <w:sz w:val="20"/>
              </w:rPr>
              <w:t xml:space="preserve"> </w:t>
            </w:r>
          </w:p>
          <w:p w:rsidR="000A6BD4" w:rsidRPr="0096403D" w:rsidRDefault="000A6BD4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  <w:p w:rsidR="00814FFA" w:rsidRPr="0096403D" w:rsidRDefault="00814FFA" w:rsidP="00814FFA">
            <w:pPr>
              <w:pStyle w:val="TipText"/>
              <w:spacing w:after="0" w:line="240" w:lineRule="auto"/>
              <w:jc w:val="left"/>
              <w:rPr>
                <w:i w:val="0"/>
                <w:color w:val="auto"/>
                <w:sz w:val="20"/>
              </w:rPr>
            </w:pPr>
          </w:p>
        </w:tc>
      </w:tr>
    </w:tbl>
    <w:p w:rsidR="00110598" w:rsidRPr="000330FB" w:rsidRDefault="00334D00" w:rsidP="00110598">
      <w:pPr>
        <w:pStyle w:val="Heading2"/>
        <w:rPr>
          <w:color w:val="1C2D64"/>
        </w:rPr>
      </w:pPr>
      <w:r w:rsidRPr="000330FB">
        <w:rPr>
          <w:color w:val="1C2D64"/>
        </w:rPr>
        <w:t>Program Fees/Material Charge</w:t>
      </w: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6403D" w:rsidRPr="0096403D" w:rsidTr="00D74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110598" w:rsidRPr="0096403D" w:rsidRDefault="00110598" w:rsidP="00110598">
            <w:pPr>
              <w:pStyle w:val="TipText"/>
              <w:jc w:val="left"/>
              <w:rPr>
                <w:i w:val="0"/>
                <w:color w:val="auto"/>
                <w:sz w:val="20"/>
              </w:rPr>
            </w:pPr>
          </w:p>
          <w:p w:rsidR="000A6BD4" w:rsidRPr="0096403D" w:rsidRDefault="000A6BD4" w:rsidP="00110598">
            <w:pPr>
              <w:pStyle w:val="TipText"/>
              <w:jc w:val="left"/>
              <w:rPr>
                <w:i w:val="0"/>
                <w:color w:val="auto"/>
                <w:sz w:val="20"/>
              </w:rPr>
            </w:pPr>
          </w:p>
        </w:tc>
      </w:tr>
    </w:tbl>
    <w:p w:rsidR="003D2552" w:rsidRDefault="003D2552" w:rsidP="00814FFA">
      <w:pPr>
        <w:spacing w:after="120" w:line="240" w:lineRule="auto"/>
        <w:rPr>
          <w:rFonts w:cstheme="minorHAnsi"/>
          <w:b/>
          <w:color w:val="1F4E79" w:themeColor="accent1" w:themeShade="80"/>
          <w:sz w:val="24"/>
        </w:rPr>
      </w:pPr>
    </w:p>
    <w:p w:rsidR="00110598" w:rsidRPr="000330FB" w:rsidRDefault="00814FFA" w:rsidP="00814FFA">
      <w:pPr>
        <w:spacing w:after="120" w:line="240" w:lineRule="auto"/>
        <w:rPr>
          <w:rFonts w:cstheme="minorHAnsi"/>
          <w:b/>
          <w:color w:val="1C2D64"/>
          <w:sz w:val="24"/>
        </w:rPr>
      </w:pPr>
      <w:r w:rsidRPr="000330FB">
        <w:rPr>
          <w:rFonts w:cstheme="minorHAnsi"/>
          <w:b/>
          <w:color w:val="1C2D64"/>
          <w:sz w:val="24"/>
        </w:rPr>
        <w:t>Pro</w:t>
      </w:r>
      <w:r w:rsidR="002F7417" w:rsidRPr="000330FB">
        <w:rPr>
          <w:rFonts w:cstheme="minorHAnsi"/>
          <w:b/>
          <w:color w:val="1C2D64"/>
          <w:sz w:val="24"/>
        </w:rPr>
        <w:t>gram</w:t>
      </w:r>
      <w:r w:rsidRPr="000330FB">
        <w:rPr>
          <w:rFonts w:cstheme="minorHAnsi"/>
          <w:b/>
          <w:color w:val="1C2D64"/>
          <w:sz w:val="24"/>
        </w:rPr>
        <w:t xml:space="preserve"> T</w:t>
      </w:r>
      <w:r w:rsidR="00110598" w:rsidRPr="000330FB">
        <w:rPr>
          <w:rFonts w:cstheme="minorHAnsi"/>
          <w:b/>
          <w:color w:val="1C2D64"/>
          <w:sz w:val="24"/>
        </w:rPr>
        <w:t>eam</w:t>
      </w:r>
      <w:r w:rsidR="002F7417" w:rsidRPr="000330FB">
        <w:rPr>
          <w:rFonts w:cstheme="minorHAnsi"/>
          <w:b/>
          <w:color w:val="1C2D64"/>
          <w:sz w:val="24"/>
        </w:rPr>
        <w:t>/Partners</w:t>
      </w:r>
    </w:p>
    <w:tbl>
      <w:tblPr>
        <w:tblStyle w:val="ProjectTable"/>
        <w:tblW w:w="0" w:type="auto"/>
        <w:tblLayout w:type="fixed"/>
        <w:tblLook w:val="04E0" w:firstRow="1" w:lastRow="1" w:firstColumn="1" w:lastColumn="0" w:noHBand="0" w:noVBand="1"/>
        <w:tblDescription w:val="Detail of estimated charges."/>
      </w:tblPr>
      <w:tblGrid>
        <w:gridCol w:w="2214"/>
        <w:gridCol w:w="7290"/>
      </w:tblGrid>
      <w:tr w:rsidR="00D8036A" w:rsidTr="00D803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14" w:type="dxa"/>
            <w:shd w:val="clear" w:color="auto" w:fill="auto"/>
          </w:tcPr>
          <w:p w:rsidR="00D8036A" w:rsidRDefault="00D8036A">
            <w:r>
              <w:t>Name</w:t>
            </w:r>
          </w:p>
        </w:tc>
        <w:tc>
          <w:tcPr>
            <w:tcW w:w="7290" w:type="dxa"/>
            <w:shd w:val="clear" w:color="auto" w:fill="auto"/>
          </w:tcPr>
          <w:p w:rsidR="00D8036A" w:rsidRDefault="00D8036A">
            <w:r>
              <w:t>Role</w:t>
            </w:r>
          </w:p>
        </w:tc>
      </w:tr>
      <w:tr w:rsidR="00D8036A" w:rsidRPr="0096403D" w:rsidTr="00D8036A">
        <w:tc>
          <w:tcPr>
            <w:tcW w:w="2214" w:type="dxa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7290" w:type="dxa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</w:tr>
      <w:tr w:rsidR="00D8036A" w:rsidRPr="0096403D" w:rsidTr="00D8036A">
        <w:tc>
          <w:tcPr>
            <w:tcW w:w="2214" w:type="dxa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7290" w:type="dxa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</w:tr>
      <w:tr w:rsidR="00D8036A" w:rsidRPr="0096403D" w:rsidTr="00D8036A">
        <w:tc>
          <w:tcPr>
            <w:tcW w:w="2214" w:type="dxa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7290" w:type="dxa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</w:tr>
      <w:tr w:rsidR="00D8036A" w:rsidRPr="0096403D" w:rsidTr="00D8036A">
        <w:tc>
          <w:tcPr>
            <w:tcW w:w="2214" w:type="dxa"/>
            <w:tcBorders>
              <w:bottom w:val="single" w:sz="4" w:space="0" w:color="5B9BD5" w:themeColor="accent1"/>
            </w:tcBorders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7290" w:type="dxa"/>
            <w:tcBorders>
              <w:bottom w:val="single" w:sz="4" w:space="0" w:color="5B9BD5" w:themeColor="accent1"/>
            </w:tcBorders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</w:tr>
      <w:tr w:rsidR="00D8036A" w:rsidRPr="0096403D" w:rsidTr="00D8036A">
        <w:tc>
          <w:tcPr>
            <w:tcW w:w="2214" w:type="dxa"/>
            <w:shd w:val="clear" w:color="auto" w:fill="auto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7290" w:type="dxa"/>
            <w:shd w:val="clear" w:color="auto" w:fill="auto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</w:tr>
      <w:tr w:rsidR="00D8036A" w:rsidRPr="0096403D" w:rsidTr="00D8036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214" w:type="dxa"/>
            <w:shd w:val="clear" w:color="auto" w:fill="auto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7290" w:type="dxa"/>
            <w:shd w:val="clear" w:color="auto" w:fill="auto"/>
          </w:tcPr>
          <w:p w:rsidR="00D8036A" w:rsidRPr="0096403D" w:rsidRDefault="00D8036A">
            <w:pPr>
              <w:rPr>
                <w:color w:val="auto"/>
                <w:sz w:val="20"/>
                <w:szCs w:val="22"/>
              </w:rPr>
            </w:pPr>
          </w:p>
        </w:tc>
      </w:tr>
    </w:tbl>
    <w:p w:rsidR="00392414" w:rsidRDefault="00392414" w:rsidP="00814FFA">
      <w:pPr>
        <w:pStyle w:val="Heading1"/>
        <w:spacing w:before="0" w:after="0"/>
        <w:rPr>
          <w:sz w:val="24"/>
        </w:rPr>
      </w:pPr>
    </w:p>
    <w:p w:rsidR="00814FFA" w:rsidRPr="000330FB" w:rsidRDefault="00814FFA" w:rsidP="00814FFA">
      <w:pPr>
        <w:spacing w:after="120" w:line="240" w:lineRule="auto"/>
        <w:rPr>
          <w:b/>
          <w:color w:val="1C2D64"/>
          <w:sz w:val="24"/>
        </w:rPr>
      </w:pPr>
      <w:r w:rsidRPr="000330FB">
        <w:rPr>
          <w:b/>
          <w:color w:val="1C2D64"/>
          <w:sz w:val="24"/>
        </w:rPr>
        <w:t>Milestones &amp; Deliverables</w:t>
      </w:r>
    </w:p>
    <w:p w:rsidR="00814FFA" w:rsidRPr="00814FFA" w:rsidRDefault="00814FFA" w:rsidP="00814FFA">
      <w:pPr>
        <w:spacing w:after="0" w:line="240" w:lineRule="auto"/>
      </w:pPr>
    </w:p>
    <w:tbl>
      <w:tblPr>
        <w:tblStyle w:val="ProjectTable"/>
        <w:tblW w:w="0" w:type="auto"/>
        <w:tblLayout w:type="fixed"/>
        <w:tblLook w:val="04E0" w:firstRow="1" w:lastRow="1" w:firstColumn="1" w:lastColumn="0" w:noHBand="0" w:noVBand="1"/>
        <w:tblDescription w:val="Detail of estimated charges."/>
      </w:tblPr>
      <w:tblGrid>
        <w:gridCol w:w="5994"/>
        <w:gridCol w:w="2070"/>
        <w:gridCol w:w="1286"/>
      </w:tblGrid>
      <w:tr w:rsidR="00101209" w:rsidTr="00101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4" w:type="dxa"/>
            <w:shd w:val="clear" w:color="auto" w:fill="auto"/>
          </w:tcPr>
          <w:p w:rsidR="00814FFA" w:rsidRDefault="00814FFA" w:rsidP="00D7416C"/>
          <w:p w:rsidR="00814FFA" w:rsidRDefault="00814FFA" w:rsidP="00D7416C"/>
          <w:p w:rsidR="00101209" w:rsidRDefault="00101209" w:rsidP="00D7416C">
            <w:r>
              <w:t>Milestone or Deliverable</w:t>
            </w:r>
            <w:r w:rsidR="000A6BD4">
              <w:t xml:space="preserve"> (Add lines as needed)</w:t>
            </w:r>
          </w:p>
        </w:tc>
        <w:tc>
          <w:tcPr>
            <w:tcW w:w="2070" w:type="dxa"/>
            <w:shd w:val="clear" w:color="auto" w:fill="auto"/>
          </w:tcPr>
          <w:p w:rsidR="00101209" w:rsidRDefault="00101209" w:rsidP="00D7416C">
            <w:r>
              <w:t>Person Responsible</w:t>
            </w:r>
          </w:p>
        </w:tc>
        <w:tc>
          <w:tcPr>
            <w:tcW w:w="1286" w:type="dxa"/>
            <w:shd w:val="clear" w:color="auto" w:fill="auto"/>
          </w:tcPr>
          <w:p w:rsidR="00101209" w:rsidRDefault="00101209" w:rsidP="00D7416C">
            <w:r>
              <w:t>Due Date</w:t>
            </w:r>
          </w:p>
        </w:tc>
      </w:tr>
      <w:tr w:rsidR="0096403D" w:rsidRPr="0096403D" w:rsidTr="00101209">
        <w:tc>
          <w:tcPr>
            <w:tcW w:w="5994" w:type="dxa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2070" w:type="dxa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1286" w:type="dxa"/>
          </w:tcPr>
          <w:p w:rsidR="00101209" w:rsidRPr="0096403D" w:rsidRDefault="00101209" w:rsidP="00D7416C">
            <w:pPr>
              <w:pStyle w:val="TableTextDecimal"/>
              <w:rPr>
                <w:color w:val="auto"/>
                <w:sz w:val="20"/>
                <w:szCs w:val="22"/>
              </w:rPr>
            </w:pPr>
          </w:p>
        </w:tc>
      </w:tr>
      <w:tr w:rsidR="0096403D" w:rsidRPr="0096403D" w:rsidTr="00101209">
        <w:tc>
          <w:tcPr>
            <w:tcW w:w="5994" w:type="dxa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2070" w:type="dxa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1286" w:type="dxa"/>
          </w:tcPr>
          <w:p w:rsidR="00101209" w:rsidRPr="0096403D" w:rsidRDefault="00101209" w:rsidP="00D7416C">
            <w:pPr>
              <w:pStyle w:val="TableTextDecimal"/>
              <w:rPr>
                <w:color w:val="auto"/>
                <w:sz w:val="20"/>
                <w:szCs w:val="22"/>
              </w:rPr>
            </w:pPr>
          </w:p>
        </w:tc>
      </w:tr>
      <w:tr w:rsidR="0096403D" w:rsidRPr="0096403D" w:rsidTr="00101209">
        <w:tc>
          <w:tcPr>
            <w:tcW w:w="5994" w:type="dxa"/>
            <w:shd w:val="clear" w:color="auto" w:fill="auto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101209" w:rsidRPr="0096403D" w:rsidRDefault="00101209" w:rsidP="00D7416C">
            <w:pPr>
              <w:pStyle w:val="TableTextDecimal"/>
              <w:rPr>
                <w:color w:val="auto"/>
                <w:sz w:val="20"/>
                <w:szCs w:val="22"/>
              </w:rPr>
            </w:pPr>
          </w:p>
        </w:tc>
      </w:tr>
      <w:tr w:rsidR="0096403D" w:rsidRPr="0096403D" w:rsidTr="0010120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4" w:type="dxa"/>
            <w:shd w:val="clear" w:color="auto" w:fill="auto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101209" w:rsidRPr="0096403D" w:rsidRDefault="00101209" w:rsidP="00D7416C">
            <w:pPr>
              <w:rPr>
                <w:color w:val="auto"/>
                <w:sz w:val="20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101209" w:rsidRPr="0096403D" w:rsidRDefault="00101209" w:rsidP="00D7416C">
            <w:pPr>
              <w:pStyle w:val="TableTextDecimal"/>
              <w:rPr>
                <w:color w:val="auto"/>
                <w:sz w:val="20"/>
                <w:szCs w:val="22"/>
              </w:rPr>
            </w:pPr>
          </w:p>
        </w:tc>
      </w:tr>
    </w:tbl>
    <w:p w:rsidR="00101209" w:rsidRPr="0096403D" w:rsidRDefault="00101209" w:rsidP="002F7417">
      <w:pPr>
        <w:spacing w:after="0" w:line="240" w:lineRule="auto"/>
        <w:rPr>
          <w:color w:val="auto"/>
          <w:sz w:val="20"/>
        </w:rPr>
      </w:pPr>
    </w:p>
    <w:p w:rsidR="0096403D" w:rsidRPr="00521FF2" w:rsidRDefault="000A6BD4" w:rsidP="00101209">
      <w:pPr>
        <w:rPr>
          <w:b/>
          <w:color w:val="1C2D64"/>
          <w:sz w:val="24"/>
        </w:rPr>
      </w:pPr>
      <w:r w:rsidRPr="000330FB">
        <w:rPr>
          <w:b/>
          <w:color w:val="1C2D64"/>
          <w:sz w:val="24"/>
        </w:rPr>
        <w:t>Other Background Information (Attach additional pages)</w:t>
      </w:r>
      <w:bookmarkStart w:id="0" w:name="_GoBack"/>
      <w:bookmarkEnd w:id="0"/>
    </w:p>
    <w:sectPr w:rsidR="0096403D" w:rsidRPr="00521FF2" w:rsidSect="00110598">
      <w:footerReference w:type="default" r:id="rId10"/>
      <w:pgSz w:w="12240" w:h="15840" w:code="1"/>
      <w:pgMar w:top="1080" w:right="1440" w:bottom="117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F34" w:rsidRDefault="00757F34">
      <w:pPr>
        <w:spacing w:after="0" w:line="240" w:lineRule="auto"/>
      </w:pPr>
      <w:r>
        <w:separator/>
      </w:r>
    </w:p>
  </w:endnote>
  <w:endnote w:type="continuationSeparator" w:id="0">
    <w:p w:rsidR="00757F34" w:rsidRDefault="0075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985923731"/>
      <w:docPartObj>
        <w:docPartGallery w:val="Page Numbers (Bottom of Page)"/>
        <w:docPartUnique/>
      </w:docPartObj>
    </w:sdtPr>
    <w:sdtEndPr>
      <w:rPr>
        <w:noProof/>
        <w:color w:val="1C2D64"/>
      </w:rPr>
    </w:sdtEndPr>
    <w:sdtContent>
      <w:p w:rsidR="00757F34" w:rsidRPr="0058185C" w:rsidRDefault="00757F34">
        <w:pPr>
          <w:pStyle w:val="Footer"/>
          <w:jc w:val="center"/>
          <w:rPr>
            <w:color w:val="1C2D64"/>
          </w:rPr>
        </w:pPr>
        <w:r w:rsidRPr="0058185C">
          <w:rPr>
            <w:noProof w:val="0"/>
            <w:color w:val="1C2D64"/>
          </w:rPr>
          <w:fldChar w:fldCharType="begin"/>
        </w:r>
        <w:r w:rsidRPr="0058185C">
          <w:rPr>
            <w:color w:val="1C2D64"/>
          </w:rPr>
          <w:instrText xml:space="preserve"> PAGE   \* MERGEFORMAT </w:instrText>
        </w:r>
        <w:r w:rsidRPr="0058185C">
          <w:rPr>
            <w:noProof w:val="0"/>
            <w:color w:val="1C2D64"/>
          </w:rPr>
          <w:fldChar w:fldCharType="separate"/>
        </w:r>
        <w:r w:rsidR="00521FF2">
          <w:rPr>
            <w:color w:val="1C2D64"/>
          </w:rPr>
          <w:t>2</w:t>
        </w:r>
        <w:r w:rsidRPr="0058185C">
          <w:rPr>
            <w:color w:val="1C2D64"/>
          </w:rPr>
          <w:fldChar w:fldCharType="end"/>
        </w:r>
      </w:p>
    </w:sdtContent>
  </w:sdt>
  <w:p w:rsidR="00757F34" w:rsidRDefault="00757F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F34" w:rsidRDefault="00757F34">
      <w:pPr>
        <w:spacing w:after="0" w:line="240" w:lineRule="auto"/>
      </w:pPr>
      <w:r>
        <w:separator/>
      </w:r>
    </w:p>
  </w:footnote>
  <w:footnote w:type="continuationSeparator" w:id="0">
    <w:p w:rsidR="00757F34" w:rsidRDefault="00757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AA6A43"/>
    <w:multiLevelType w:val="hybridMultilevel"/>
    <w:tmpl w:val="0374B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93DA7"/>
    <w:multiLevelType w:val="hybridMultilevel"/>
    <w:tmpl w:val="B3289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63"/>
    <w:rsid w:val="000330FB"/>
    <w:rsid w:val="00080F08"/>
    <w:rsid w:val="000A6BD4"/>
    <w:rsid w:val="00101209"/>
    <w:rsid w:val="001025B3"/>
    <w:rsid w:val="00110598"/>
    <w:rsid w:val="00143C73"/>
    <w:rsid w:val="00176509"/>
    <w:rsid w:val="00223875"/>
    <w:rsid w:val="002C2790"/>
    <w:rsid w:val="002F7417"/>
    <w:rsid w:val="0030126C"/>
    <w:rsid w:val="00334D00"/>
    <w:rsid w:val="00392414"/>
    <w:rsid w:val="003D2552"/>
    <w:rsid w:val="00467A2E"/>
    <w:rsid w:val="004D26F2"/>
    <w:rsid w:val="00521FF2"/>
    <w:rsid w:val="00555DCB"/>
    <w:rsid w:val="0058185C"/>
    <w:rsid w:val="005E3063"/>
    <w:rsid w:val="00640E30"/>
    <w:rsid w:val="00664DA8"/>
    <w:rsid w:val="0068255B"/>
    <w:rsid w:val="0075667B"/>
    <w:rsid w:val="00757F34"/>
    <w:rsid w:val="00764C9E"/>
    <w:rsid w:val="00784FB6"/>
    <w:rsid w:val="00814FFA"/>
    <w:rsid w:val="00872163"/>
    <w:rsid w:val="008A20FB"/>
    <w:rsid w:val="008E21E2"/>
    <w:rsid w:val="0094447D"/>
    <w:rsid w:val="0096403D"/>
    <w:rsid w:val="009A27BB"/>
    <w:rsid w:val="00A93C3E"/>
    <w:rsid w:val="00AC39D1"/>
    <w:rsid w:val="00AC41C9"/>
    <w:rsid w:val="00B5582D"/>
    <w:rsid w:val="00B56C2D"/>
    <w:rsid w:val="00B61873"/>
    <w:rsid w:val="00BA3688"/>
    <w:rsid w:val="00BA5D65"/>
    <w:rsid w:val="00BF2306"/>
    <w:rsid w:val="00CB08A2"/>
    <w:rsid w:val="00D36FBC"/>
    <w:rsid w:val="00D37774"/>
    <w:rsid w:val="00D40C60"/>
    <w:rsid w:val="00D7416C"/>
    <w:rsid w:val="00D8036A"/>
    <w:rsid w:val="00E304E2"/>
    <w:rsid w:val="00EA2F1F"/>
    <w:rsid w:val="00EE6ED0"/>
    <w:rsid w:val="00F30440"/>
    <w:rsid w:val="00F96FB2"/>
    <w:rsid w:val="00F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291857F-4BCD-4C19-A6BA-108E2691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Table">
    <w:name w:val="Project Table"/>
    <w:basedOn w:val="TableNormal"/>
    <w:uiPriority w:val="99"/>
    <w:pPr>
      <w:spacing w:before="120" w:after="120" w:line="240" w:lineRule="auto"/>
    </w:p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customStyle="1" w:styleId="SpaceBefore">
    <w:name w:val="Space Before"/>
    <w:basedOn w:val="Normal"/>
    <w:uiPriority w:val="2"/>
    <w:qFormat/>
    <w:pPr>
      <w:spacing w:before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ilkins\Desktop\TS103444179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AB941-132F-4F99-B52B-C8890741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TS103444179</Template>
  <TotalTime>156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Roseville I.T.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Kinsella, Raena</dc:creator>
  <cp:lastModifiedBy>Mitchell, Brayden</cp:lastModifiedBy>
  <cp:revision>6</cp:revision>
  <cp:lastPrinted>2013-09-06T18:57:00Z</cp:lastPrinted>
  <dcterms:created xsi:type="dcterms:W3CDTF">2015-01-14T21:59:00Z</dcterms:created>
  <dcterms:modified xsi:type="dcterms:W3CDTF">2016-03-25T21:44:00Z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TC034441799991</vt:lpwstr>
  </property>
</Properties>
</file>